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AD36FE" w:rsidR="008614DD" w:rsidP="3A02854B" w:rsidRDefault="008A3641" w14:paraId="230C89F1" w14:textId="47D1CC7E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36FE">
        <w:rPr>
          <w:rFonts w:asciiTheme="minorHAnsi" w:hAnsiTheme="minorHAnsi" w:cstheme="minorHAnsi"/>
          <w:b/>
          <w:bCs/>
          <w:sz w:val="24"/>
          <w:szCs w:val="24"/>
        </w:rPr>
        <w:t>CONSENTIMIENTO INFORMADO PARA PARTICIPAR EN UN ESTUDIO DE INV</w:t>
      </w:r>
      <w:r w:rsidRPr="00AD36FE" w:rsidR="00103283">
        <w:rPr>
          <w:rFonts w:asciiTheme="minorHAnsi" w:hAnsiTheme="minorHAnsi" w:cstheme="minorHAnsi"/>
          <w:b/>
          <w:bCs/>
          <w:sz w:val="24"/>
          <w:szCs w:val="24"/>
        </w:rPr>
        <w:t>ESTIGACIÓN</w:t>
      </w:r>
    </w:p>
    <w:p w:rsidRPr="00AD36FE" w:rsidR="00071BA6" w:rsidP="70216530" w:rsidRDefault="008A3641" w14:paraId="3AF417E0" w14:textId="73293374">
      <w:pPr>
        <w:jc w:val="both"/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</w:pPr>
      <w:r w:rsidRPr="70216530" w:rsidR="008A3641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Título del </w:t>
      </w:r>
      <w:r w:rsidRPr="70216530" w:rsidR="53EB5503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Proyecto</w:t>
      </w:r>
      <w:r w:rsidRPr="70216530" w:rsidR="008A3641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: </w:t>
      </w:r>
    </w:p>
    <w:p w:rsidRPr="00AD36FE" w:rsidR="008A3641" w:rsidP="70216530" w:rsidRDefault="006368FE" w14:paraId="4144BEA6" w14:textId="5C835ED8">
      <w:pPr>
        <w:jc w:val="both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70216530" w:rsidR="006368FE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Investigador</w:t>
      </w:r>
      <w:r w:rsidRPr="70216530" w:rsidR="00D02F5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 principal</w:t>
      </w:r>
      <w:r w:rsidRPr="70216530" w:rsidR="008A3641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:</w:t>
      </w:r>
      <w:r w:rsidRPr="70216530" w:rsidR="2EE87C56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 </w:t>
      </w:r>
    </w:p>
    <w:p w:rsidRPr="00AD36FE" w:rsidR="006368FE" w:rsidP="008A3641" w:rsidRDefault="006368FE" w14:paraId="0552AAB8" w14:textId="7FF00FF3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 xml:space="preserve">Sede donde se realizará el estudio: </w:t>
      </w:r>
      <w:r w:rsidRPr="00AD36FE" w:rsidR="00AD36FE">
        <w:rPr>
          <w:rFonts w:asciiTheme="minorHAnsi" w:hAnsiTheme="minorHAnsi" w:cstheme="minorHAnsi"/>
          <w:color w:val="FF0000"/>
          <w:sz w:val="24"/>
          <w:szCs w:val="24"/>
        </w:rPr>
        <w:t>(Unidad Operativa)</w:t>
      </w:r>
      <w:r w:rsidRPr="00AD36FE" w:rsidR="00071BA6">
        <w:rPr>
          <w:rFonts w:asciiTheme="minorHAnsi" w:hAnsiTheme="minorHAnsi" w:cstheme="minorHAnsi"/>
          <w:color w:val="FF0000"/>
          <w:sz w:val="24"/>
          <w:szCs w:val="24"/>
        </w:rPr>
        <w:t>____________</w:t>
      </w:r>
      <w:r w:rsidRPr="00AD36FE">
        <w:rPr>
          <w:rFonts w:asciiTheme="minorHAnsi" w:hAnsiTheme="minorHAnsi" w:cstheme="minorHAnsi"/>
          <w:sz w:val="24"/>
          <w:szCs w:val="24"/>
        </w:rPr>
        <w:t xml:space="preserve"> de la Universidad </w:t>
      </w:r>
      <w:r w:rsidRPr="00AD36FE" w:rsidR="00071BA6">
        <w:rPr>
          <w:rFonts w:asciiTheme="minorHAnsi" w:hAnsiTheme="minorHAnsi" w:cstheme="minorHAnsi"/>
          <w:sz w:val="24"/>
          <w:szCs w:val="24"/>
        </w:rPr>
        <w:t>La Salle Bajío</w:t>
      </w:r>
      <w:r w:rsidRPr="00AD36FE">
        <w:rPr>
          <w:rFonts w:asciiTheme="minorHAnsi" w:hAnsiTheme="minorHAnsi" w:cstheme="minorHAnsi"/>
          <w:sz w:val="24"/>
          <w:szCs w:val="24"/>
        </w:rPr>
        <w:t>.</w:t>
      </w:r>
    </w:p>
    <w:p w:rsidRPr="00AD36FE" w:rsidR="006368FE" w:rsidP="008A3641" w:rsidRDefault="006368FE" w14:paraId="4F6C021A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>Nombre del pa</w:t>
      </w:r>
      <w:r w:rsidRPr="00AD36FE" w:rsidR="00071BA6">
        <w:rPr>
          <w:rFonts w:asciiTheme="minorHAnsi" w:hAnsiTheme="minorHAnsi" w:cstheme="minorHAnsi"/>
          <w:b/>
          <w:sz w:val="24"/>
          <w:szCs w:val="24"/>
        </w:rPr>
        <w:t>rticipante</w:t>
      </w:r>
      <w:r w:rsidRPr="00AD36FE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Pr="00AD36FE">
        <w:rPr>
          <w:rFonts w:asciiTheme="minorHAnsi" w:hAnsiTheme="minorHAnsi" w:cstheme="minorHAnsi"/>
          <w:sz w:val="24"/>
          <w:szCs w:val="24"/>
        </w:rPr>
        <w:t>__</w:t>
      </w:r>
      <w:r w:rsidRPr="00AD36FE" w:rsidR="002E305F">
        <w:rPr>
          <w:rFonts w:asciiTheme="minorHAnsi" w:hAnsiTheme="minorHAnsi" w:cstheme="minorHAnsi"/>
          <w:sz w:val="24"/>
          <w:szCs w:val="24"/>
        </w:rPr>
        <w:t>_______</w:t>
      </w:r>
      <w:r w:rsidRPr="00AD36FE">
        <w:rPr>
          <w:rFonts w:asciiTheme="minorHAnsi" w:hAnsiTheme="minorHAnsi" w:cstheme="minorHAnsi"/>
          <w:sz w:val="24"/>
          <w:szCs w:val="24"/>
        </w:rPr>
        <w:t>__________________________________________</w:t>
      </w:r>
    </w:p>
    <w:p w:rsidRPr="00AD36FE" w:rsidR="006368FE" w:rsidP="685A15F9" w:rsidRDefault="00071BA6" w14:paraId="7D996E31" w14:textId="3B439703">
      <w:pPr>
        <w:jc w:val="both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685A15F9" w:rsidR="00071BA6">
        <w:rPr>
          <w:rFonts w:ascii="Calibri" w:hAnsi="Calibri" w:cs="Calibri" w:asciiTheme="minorAscii" w:hAnsiTheme="minorAscii" w:cstheme="minorAscii"/>
          <w:sz w:val="24"/>
          <w:szCs w:val="24"/>
        </w:rPr>
        <w:t>S</w:t>
      </w:r>
      <w:r w:rsidRPr="685A15F9" w:rsidR="006368FE">
        <w:rPr>
          <w:rFonts w:ascii="Calibri" w:hAnsi="Calibri" w:cs="Calibri" w:asciiTheme="minorAscii" w:hAnsiTheme="minorAscii" w:cstheme="minorAscii"/>
          <w:sz w:val="24"/>
          <w:szCs w:val="24"/>
        </w:rPr>
        <w:t xml:space="preserve">e le está invitando a participar en </w:t>
      </w:r>
      <w:r w:rsidRPr="685A15F9" w:rsidR="0087405E">
        <w:rPr>
          <w:rFonts w:ascii="Calibri" w:hAnsi="Calibri" w:cs="Calibri" w:asciiTheme="minorAscii" w:hAnsiTheme="minorAscii" w:cstheme="minorAscii"/>
          <w:sz w:val="24"/>
          <w:szCs w:val="24"/>
        </w:rPr>
        <w:t xml:space="preserve">(o Se está invitando a su hijo (a) a participar en) </w:t>
      </w:r>
      <w:r w:rsidRPr="685A15F9" w:rsidR="006368FE">
        <w:rPr>
          <w:rFonts w:ascii="Calibri" w:hAnsi="Calibri" w:cs="Calibri" w:asciiTheme="minorAscii" w:hAnsiTheme="minorAscii" w:cstheme="minorAscii"/>
          <w:sz w:val="24"/>
          <w:szCs w:val="24"/>
        </w:rPr>
        <w:t>un estudio de investigación</w:t>
      </w:r>
      <w:r w:rsidRPr="685A15F9" w:rsidR="0087405E">
        <w:rPr>
          <w:rFonts w:ascii="Calibri" w:hAnsi="Calibri" w:cs="Calibri" w:asciiTheme="minorAscii" w:hAnsiTheme="minorAscii" w:cstheme="minorAscii"/>
          <w:sz w:val="24"/>
          <w:szCs w:val="24"/>
        </w:rPr>
        <w:t xml:space="preserve"> científica</w:t>
      </w:r>
      <w:r w:rsidRPr="685A15F9" w:rsidR="006368FE">
        <w:rPr>
          <w:rFonts w:ascii="Calibri" w:hAnsi="Calibri" w:cs="Calibri" w:asciiTheme="minorAscii" w:hAnsiTheme="minorAscii" w:cstheme="minorAscii"/>
          <w:sz w:val="24"/>
          <w:szCs w:val="24"/>
        </w:rPr>
        <w:t xml:space="preserve">. </w:t>
      </w:r>
      <w:r w:rsidRPr="685A15F9" w:rsidR="006368FE">
        <w:rPr>
          <w:rFonts w:ascii="Calibri" w:hAnsi="Calibri" w:cs="Calibri" w:asciiTheme="minorAscii" w:hAnsiTheme="minorAscii" w:cstheme="minorAscii"/>
          <w:sz w:val="24"/>
          <w:szCs w:val="24"/>
        </w:rPr>
        <w:t>Antes de decidir si participa</w:t>
      </w:r>
      <w:r w:rsidRPr="685A15F9" w:rsidR="0039428C">
        <w:rPr>
          <w:rFonts w:ascii="Calibri" w:hAnsi="Calibri" w:cs="Calibri" w:asciiTheme="minorAscii" w:hAnsiTheme="minorAscii" w:cstheme="minorAscii"/>
          <w:sz w:val="24"/>
          <w:szCs w:val="24"/>
        </w:rPr>
        <w:t>ra</w:t>
      </w:r>
      <w:r w:rsidRPr="685A15F9" w:rsidR="006368FE">
        <w:rPr>
          <w:rFonts w:ascii="Calibri" w:hAnsi="Calibri" w:cs="Calibri" w:asciiTheme="minorAscii" w:hAnsiTheme="minorAscii" w:cstheme="minorAscii"/>
          <w:sz w:val="24"/>
          <w:szCs w:val="24"/>
        </w:rPr>
        <w:t xml:space="preserve"> o no, debe conocer y comprender cada uno de los siguientes apartados.</w:t>
      </w:r>
      <w:r w:rsidRPr="685A15F9" w:rsidR="006368FE">
        <w:rPr>
          <w:rFonts w:ascii="Calibri" w:hAnsi="Calibri" w:cs="Calibri" w:asciiTheme="minorAscii" w:hAnsiTheme="minorAscii" w:cstheme="minorAscii"/>
          <w:sz w:val="24"/>
          <w:szCs w:val="24"/>
        </w:rPr>
        <w:t xml:space="preserve"> Este proceso se conoce como consentimiento informado. </w:t>
      </w:r>
      <w:r w:rsidRPr="685A15F9" w:rsidR="006368FE">
        <w:rPr>
          <w:rFonts w:ascii="Calibri" w:hAnsi="Calibri" w:cs="Calibri" w:asciiTheme="minorAscii" w:hAnsiTheme="minorAscii" w:cstheme="minorAscii"/>
          <w:sz w:val="24"/>
          <w:szCs w:val="24"/>
        </w:rPr>
        <w:t>Siéntase con absoluta libertad para preguntar sobre cualquier aspecto que le ayude a aclarar sus dudas al respecto.</w:t>
      </w:r>
    </w:p>
    <w:p w:rsidR="006368FE" w:rsidP="008A3641" w:rsidRDefault="00E160FA" w14:paraId="02254A56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Una vez que haya comprendido</w:t>
      </w:r>
      <w:r w:rsidRPr="00AD36FE" w:rsidR="006368FE">
        <w:rPr>
          <w:rFonts w:asciiTheme="minorHAnsi" w:hAnsiTheme="minorHAnsi" w:cstheme="minorHAnsi"/>
          <w:sz w:val="24"/>
          <w:szCs w:val="24"/>
        </w:rPr>
        <w:t xml:space="preserve"> el estudio</w:t>
      </w:r>
      <w:r w:rsidRPr="00AD36FE">
        <w:rPr>
          <w:rFonts w:asciiTheme="minorHAnsi" w:hAnsiTheme="minorHAnsi" w:cstheme="minorHAnsi"/>
          <w:sz w:val="24"/>
          <w:szCs w:val="24"/>
        </w:rPr>
        <w:t xml:space="preserve"> y si usted desea participar, entonces se le pedirá que firme esta forma de consentimiento, de la cual se le entregará una copia firmada y fechada.</w:t>
      </w:r>
    </w:p>
    <w:p w:rsidRPr="00AD36FE" w:rsidR="00E160FA" w:rsidP="008A3641" w:rsidRDefault="00E160FA" w14:paraId="6BA17485" w14:textId="777777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>JUSTIFICACIÓN DEL ESTUDIO</w:t>
      </w:r>
    </w:p>
    <w:p w:rsidRPr="00AD36FE" w:rsidR="00AD36FE" w:rsidP="0087405E" w:rsidRDefault="0087405E" w14:paraId="00988ACF" w14:textId="7711D248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 xml:space="preserve">Máximo 150 palabras. </w:t>
      </w:r>
    </w:p>
    <w:p w:rsidRPr="00AD36FE" w:rsidR="00FC26DE" w:rsidP="008A3641" w:rsidRDefault="00FC26DE" w14:paraId="0DA8AF69" w14:textId="74B6E6EF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>OBJETIVO DEL ESTUDIO</w:t>
      </w:r>
    </w:p>
    <w:p w:rsidRPr="00AD36FE" w:rsidR="00FC26DE" w:rsidP="008A3641" w:rsidRDefault="00286BD0" w14:paraId="1B5E12F5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A usted se le está invitando a participar en un estudio</w:t>
      </w:r>
      <w:r w:rsidRPr="00AD36FE" w:rsidR="00D458F9">
        <w:rPr>
          <w:rFonts w:asciiTheme="minorHAnsi" w:hAnsiTheme="minorHAnsi" w:cstheme="minorHAnsi"/>
          <w:sz w:val="24"/>
          <w:szCs w:val="24"/>
        </w:rPr>
        <w:t xml:space="preserve"> de invest</w:t>
      </w:r>
      <w:r w:rsidRPr="00AD36FE" w:rsidR="00AA2310">
        <w:rPr>
          <w:rFonts w:asciiTheme="minorHAnsi" w:hAnsiTheme="minorHAnsi" w:cstheme="minorHAnsi"/>
          <w:sz w:val="24"/>
          <w:szCs w:val="24"/>
        </w:rPr>
        <w:t>igación que tiene como objetivo</w:t>
      </w:r>
      <w:r w:rsidRPr="00AD36FE" w:rsidR="00D458F9">
        <w:rPr>
          <w:rFonts w:asciiTheme="minorHAnsi" w:hAnsiTheme="minorHAnsi" w:cstheme="minorHAnsi"/>
          <w:sz w:val="24"/>
          <w:szCs w:val="24"/>
        </w:rPr>
        <w:t>:</w:t>
      </w:r>
    </w:p>
    <w:p w:rsidRPr="00AD36FE" w:rsidR="00AA2310" w:rsidP="00FA46ED" w:rsidRDefault="00AA2310" w14:paraId="030A033F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“</w:t>
      </w:r>
      <w:r w:rsidRPr="00AD36FE" w:rsidR="004D42DA">
        <w:rPr>
          <w:rFonts w:asciiTheme="minorHAnsi" w:hAnsiTheme="minorHAnsi" w:cstheme="minorHAnsi"/>
          <w:sz w:val="24"/>
          <w:szCs w:val="24"/>
        </w:rPr>
        <w:t>Colocar aquí el objetivo del proyecto</w:t>
      </w:r>
      <w:r w:rsidRPr="00AD36FE">
        <w:rPr>
          <w:rFonts w:asciiTheme="minorHAnsi" w:hAnsiTheme="minorHAnsi" w:cstheme="minorHAnsi"/>
          <w:sz w:val="24"/>
          <w:szCs w:val="24"/>
        </w:rPr>
        <w:t>”.</w:t>
      </w:r>
    </w:p>
    <w:p w:rsidRPr="00AD36FE" w:rsidR="00FA46ED" w:rsidP="00FA46ED" w:rsidRDefault="00FA46ED" w14:paraId="322B2AE1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>BENEFICIOS DEL ESTUDIO</w:t>
      </w:r>
    </w:p>
    <w:p w:rsidRPr="00AD36FE" w:rsidR="003C2045" w:rsidP="00FA46ED" w:rsidRDefault="003C2045" w14:paraId="3D18CCE9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Máximo 100 palabras. Escribir que beneficios tiene el estudio para la población de manera prospectiva.</w:t>
      </w:r>
    </w:p>
    <w:p w:rsidRPr="00AD36FE" w:rsidR="001D1050" w:rsidP="00FA46ED" w:rsidRDefault="001D1050" w14:paraId="7B79E8F2" w14:textId="777777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>PROCEDIMIENTOS DEL ESTUDIO</w:t>
      </w:r>
    </w:p>
    <w:p w:rsidRPr="00AD36FE" w:rsidR="00FB0E96" w:rsidP="00FA46ED" w:rsidRDefault="00E206F2" w14:paraId="0EEA981C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Máximo 250 palabras. Describir los procedimientos que se realizarán en el o la participante. Incluye: Cuestionarios de hábitos y antecedentes médicos, examinaciones clínicas, tomas de muestra etc</w:t>
      </w:r>
      <w:r w:rsidRPr="00AD36FE" w:rsidR="005D3A32">
        <w:rPr>
          <w:rFonts w:asciiTheme="minorHAnsi" w:hAnsiTheme="minorHAnsi" w:cstheme="minorHAnsi"/>
          <w:sz w:val="24"/>
          <w:szCs w:val="24"/>
        </w:rPr>
        <w:t>.</w:t>
      </w:r>
    </w:p>
    <w:p w:rsidRPr="00AD36FE" w:rsidR="00C743A7" w:rsidP="00FA46ED" w:rsidRDefault="00FB0E96" w14:paraId="58DA17F4" w14:textId="777777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>RIESGOS ASOCIADOS CON EL ESTUDIO</w:t>
      </w:r>
    </w:p>
    <w:p w:rsidRPr="00AD36FE" w:rsidR="006D6689" w:rsidP="008E79F5" w:rsidRDefault="006D6689" w14:paraId="41D5C4CE" w14:textId="777777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 xml:space="preserve">Las técnicas utilizadas en el presente estudio </w:t>
      </w:r>
      <w:r w:rsidRPr="00AD36FE" w:rsidR="00E206F2">
        <w:rPr>
          <w:rFonts w:asciiTheme="minorHAnsi" w:hAnsiTheme="minorHAnsi" w:cstheme="minorHAnsi"/>
          <w:b/>
          <w:sz w:val="24"/>
          <w:szCs w:val="24"/>
        </w:rPr>
        <w:t xml:space="preserve">presentan o </w:t>
      </w:r>
      <w:r w:rsidRPr="00AD36FE">
        <w:rPr>
          <w:rFonts w:asciiTheme="minorHAnsi" w:hAnsiTheme="minorHAnsi" w:cstheme="minorHAnsi"/>
          <w:b/>
          <w:sz w:val="24"/>
          <w:szCs w:val="24"/>
        </w:rPr>
        <w:t>no presentan riesgos ni complicaciones.</w:t>
      </w:r>
    </w:p>
    <w:p w:rsidRPr="00AD36FE" w:rsidR="006D6689" w:rsidP="008E79F5" w:rsidRDefault="00807BEF" w14:paraId="40EBF285" w14:textId="777777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>¿Qué</w:t>
      </w:r>
      <w:r w:rsidRPr="00AD36FE" w:rsidR="006D6689">
        <w:rPr>
          <w:rFonts w:asciiTheme="minorHAnsi" w:hAnsiTheme="minorHAnsi" w:cstheme="minorHAnsi"/>
          <w:b/>
          <w:sz w:val="24"/>
          <w:szCs w:val="24"/>
        </w:rPr>
        <w:t xml:space="preserve"> se siente durante y después del estudio</w:t>
      </w:r>
      <w:r w:rsidRPr="00AD36FE">
        <w:rPr>
          <w:rFonts w:asciiTheme="minorHAnsi" w:hAnsiTheme="minorHAnsi" w:cstheme="minorHAnsi"/>
          <w:b/>
          <w:sz w:val="24"/>
          <w:szCs w:val="24"/>
        </w:rPr>
        <w:t>?</w:t>
      </w:r>
    </w:p>
    <w:p w:rsidRPr="00AD36FE" w:rsidR="007F308E" w:rsidP="008E79F5" w:rsidRDefault="00E206F2" w14:paraId="36C3B06F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 xml:space="preserve">Si el estudio es </w:t>
      </w:r>
      <w:r w:rsidRPr="00AD36FE" w:rsidR="006D6689">
        <w:rPr>
          <w:rFonts w:asciiTheme="minorHAnsi" w:hAnsiTheme="minorHAnsi" w:cstheme="minorHAnsi"/>
          <w:sz w:val="24"/>
          <w:szCs w:val="24"/>
        </w:rPr>
        <w:t xml:space="preserve">indoloro </w:t>
      </w:r>
      <w:r w:rsidRPr="00AD36FE" w:rsidR="00301039">
        <w:rPr>
          <w:rFonts w:asciiTheme="minorHAnsi" w:hAnsiTheme="minorHAnsi" w:cstheme="minorHAnsi"/>
          <w:sz w:val="24"/>
          <w:szCs w:val="24"/>
        </w:rPr>
        <w:t xml:space="preserve">para los pacientes. </w:t>
      </w:r>
    </w:p>
    <w:p w:rsidRPr="00AD36FE" w:rsidR="001D1050" w:rsidP="008E79F5" w:rsidRDefault="00C743A7" w14:paraId="0C545D2E" w14:textId="777777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>ACLARACIONES</w:t>
      </w:r>
    </w:p>
    <w:p w:rsidRPr="00AD36FE" w:rsidR="00C743A7" w:rsidP="00C743A7" w:rsidRDefault="00C743A7" w14:paraId="1B8772CC" w14:textId="77777777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Su decisión de participar en el estudio es completamente voluntaria.</w:t>
      </w:r>
      <w:r w:rsidRPr="00AD36FE" w:rsidR="00916B80">
        <w:rPr>
          <w:rFonts w:asciiTheme="minorHAnsi" w:hAnsiTheme="minorHAnsi" w:cstheme="minorHAnsi"/>
          <w:noProof/>
          <w:sz w:val="24"/>
          <w:szCs w:val="24"/>
          <w:lang w:eastAsia="es-ES"/>
        </w:rPr>
        <w:t xml:space="preserve"> </w:t>
      </w:r>
    </w:p>
    <w:p w:rsidRPr="00AD36FE" w:rsidR="00C743A7" w:rsidP="5DDB44B8" w:rsidRDefault="00C743A7" w14:paraId="364BC1B8" w14:textId="77777777">
      <w:pPr>
        <w:pStyle w:val="Prrafodelista"/>
        <w:numPr>
          <w:ilvl w:val="0"/>
          <w:numId w:val="2"/>
        </w:numPr>
        <w:jc w:val="both"/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</w:pPr>
      <w:r w:rsidRPr="5DDB44B8" w:rsidR="00C743A7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No habrá ninguna consecuencia desfavorable para usted, en caso de no aceptar la invitación.</w:t>
      </w:r>
    </w:p>
    <w:p w:rsidRPr="00AD36FE" w:rsidR="00C743A7" w:rsidP="5DDB44B8" w:rsidRDefault="00C743A7" w14:paraId="13537FDF" w14:textId="77777777">
      <w:pPr>
        <w:pStyle w:val="Prrafodelista"/>
        <w:numPr>
          <w:ilvl w:val="0"/>
          <w:numId w:val="2"/>
        </w:numPr>
        <w:jc w:val="both"/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</w:pPr>
      <w:r w:rsidRPr="5DDB44B8" w:rsidR="00C743A7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Si decide participar en el estudio puede retirarse en el momento que lo desee, </w:t>
      </w:r>
      <w:r w:rsidRPr="5DDB44B8" w:rsidR="00C743A7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aún</w:t>
      </w:r>
      <w:r w:rsidRPr="5DDB44B8" w:rsidR="00C743A7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 cuando el investigador responsable no se lo solicite, informando las razones de su decisión, la cual será respetada en su integridad.</w:t>
      </w:r>
    </w:p>
    <w:p w:rsidRPr="00AD36FE" w:rsidR="00C743A7" w:rsidP="00C743A7" w:rsidRDefault="00C743A7" w14:paraId="055D4131" w14:textId="77777777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No tendrá que hacer gasto alguno durante el estudio.</w:t>
      </w:r>
    </w:p>
    <w:p w:rsidRPr="00AD36FE" w:rsidR="00C743A7" w:rsidP="00C743A7" w:rsidRDefault="00C743A7" w14:paraId="659AAA99" w14:textId="77777777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No recibirá pago por su participación.</w:t>
      </w:r>
    </w:p>
    <w:p w:rsidRPr="00AD36FE" w:rsidR="00C743A7" w:rsidP="00C743A7" w:rsidRDefault="00C743A7" w14:paraId="798F9974" w14:textId="77777777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En el transcurso del estudio usted podrá solicitar información actualizada sobre el mismo, al investigador responsable.</w:t>
      </w:r>
    </w:p>
    <w:p w:rsidRPr="00AD36FE" w:rsidR="00C743A7" w:rsidP="00C743A7" w:rsidRDefault="00C743A7" w14:paraId="14FEEA3C" w14:textId="77777777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La información obtenida en este estudio, utilizada para la identif</w:t>
      </w:r>
      <w:r w:rsidRPr="00AD36FE" w:rsidR="00301039">
        <w:rPr>
          <w:rFonts w:asciiTheme="minorHAnsi" w:hAnsiTheme="minorHAnsi" w:cstheme="minorHAnsi"/>
          <w:sz w:val="24"/>
          <w:szCs w:val="24"/>
        </w:rPr>
        <w:t xml:space="preserve">icación de cada paciente, </w:t>
      </w:r>
      <w:r w:rsidRPr="00AD36FE">
        <w:rPr>
          <w:rFonts w:asciiTheme="minorHAnsi" w:hAnsiTheme="minorHAnsi" w:cstheme="minorHAnsi"/>
          <w:sz w:val="24"/>
          <w:szCs w:val="24"/>
        </w:rPr>
        <w:t>será mantenida con estricta confidencialidad por el grupo de investigadores.</w:t>
      </w:r>
    </w:p>
    <w:p w:rsidR="00DD6D58" w:rsidP="00DD6D58" w:rsidRDefault="00C743A7" w14:paraId="126CB347" w14:textId="77777777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Si considera que no hay dudas ni preguntas acerca de su participación, puede, si así lo desea, firmar la carta de consentimiento informado anexa a este documento.</w:t>
      </w:r>
    </w:p>
    <w:p w:rsidR="00AD36FE" w:rsidP="00AD36FE" w:rsidRDefault="00AD36FE" w14:paraId="590101C6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AD36FE" w:rsidP="00AD36FE" w:rsidRDefault="00AD36FE" w14:paraId="30A4301B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AD36FE" w:rsidP="00AD36FE" w:rsidRDefault="00AD36FE" w14:paraId="2A5B9615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AD36FE" w:rsidP="00AD36FE" w:rsidRDefault="00AD36FE" w14:paraId="16F112FB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Pr="00AD36FE" w:rsidR="00DD6D58" w:rsidP="00DD6D58" w:rsidRDefault="00DD6D58" w14:paraId="6F265619" w14:textId="00C81AD4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D36FE">
        <w:rPr>
          <w:rFonts w:asciiTheme="minorHAnsi" w:hAnsiTheme="minorHAnsi" w:cstheme="minorHAnsi"/>
          <w:b/>
          <w:sz w:val="24"/>
          <w:szCs w:val="24"/>
          <w:u w:val="single"/>
        </w:rPr>
        <w:t>CARTA DE CONSENTIMIENTO INFORMADO</w:t>
      </w:r>
    </w:p>
    <w:p w:rsidRPr="00AD36FE" w:rsidR="00DD6D58" w:rsidP="00DD6D58" w:rsidRDefault="00DD6D58" w14:paraId="290D6C0B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Yo,____________________________________</w:t>
      </w:r>
      <w:r w:rsidRPr="00AD36FE" w:rsidR="00301039">
        <w:rPr>
          <w:rFonts w:asciiTheme="minorHAnsi" w:hAnsiTheme="minorHAnsi" w:cstheme="minorHAnsi"/>
          <w:sz w:val="24"/>
          <w:szCs w:val="24"/>
        </w:rPr>
        <w:t>___________________</w:t>
      </w:r>
      <w:r w:rsidRPr="00AD36FE">
        <w:rPr>
          <w:rFonts w:asciiTheme="minorHAnsi" w:hAnsiTheme="minorHAnsi" w:cstheme="minorHAnsi"/>
          <w:sz w:val="24"/>
          <w:szCs w:val="24"/>
        </w:rPr>
        <w:t xml:space="preserve"> he leído y comprendido la información anterior y mis preguntas han sido respondidas de manera satisfactoria. He sido informado y entiendo que los datos obtenidos en el estudio pueden ser publicados o difundidos con fines científicos. Convengo en participar en este estudio de investigación. Recibiré una copia firmada y fechada de esta forma de consentimiento.</w:t>
      </w:r>
    </w:p>
    <w:p w:rsidRPr="00AD36FE" w:rsidR="00DD6D58" w:rsidP="00AD36FE" w:rsidRDefault="00DD6D58" w14:paraId="02F6B4B9" w14:textId="77777777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Pr="00AD36FE" w:rsidR="00DD6D58" w:rsidP="00AD36FE" w:rsidRDefault="00DD6D58" w14:paraId="4D7FBEB3" w14:textId="77777777">
      <w:pPr>
        <w:jc w:val="center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_________________________</w:t>
      </w:r>
      <w:r w:rsidRPr="00AD36FE" w:rsidR="001F07CB">
        <w:rPr>
          <w:rFonts w:asciiTheme="minorHAnsi" w:hAnsiTheme="minorHAnsi" w:cstheme="minorHAnsi"/>
          <w:sz w:val="24"/>
          <w:szCs w:val="24"/>
        </w:rPr>
        <w:t>________                 ________________________</w:t>
      </w:r>
    </w:p>
    <w:p w:rsidRPr="00AD36FE" w:rsidR="001F07CB" w:rsidP="00AD36FE" w:rsidRDefault="00301039" w14:paraId="38C3BA4A" w14:textId="11A42906">
      <w:pPr>
        <w:jc w:val="center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Firma</w:t>
      </w:r>
      <w:r w:rsidRPr="00AD36FE" w:rsidR="001F07CB">
        <w:rPr>
          <w:rFonts w:asciiTheme="minorHAnsi" w:hAnsiTheme="minorHAnsi" w:cstheme="minorHAnsi"/>
          <w:sz w:val="24"/>
          <w:szCs w:val="24"/>
        </w:rPr>
        <w:t xml:space="preserve"> del </w:t>
      </w:r>
      <w:r w:rsidRPr="00AD36FE" w:rsidR="00E206F2">
        <w:rPr>
          <w:rFonts w:asciiTheme="minorHAnsi" w:hAnsiTheme="minorHAnsi" w:cstheme="minorHAnsi"/>
          <w:sz w:val="24"/>
          <w:szCs w:val="24"/>
        </w:rPr>
        <w:t xml:space="preserve">participante </w:t>
      </w:r>
      <w:r w:rsidRPr="00AD36FE" w:rsidR="001F07CB">
        <w:rPr>
          <w:rFonts w:asciiTheme="minorHAnsi" w:hAnsiTheme="minorHAnsi" w:cstheme="minorHAnsi"/>
          <w:sz w:val="24"/>
          <w:szCs w:val="24"/>
        </w:rPr>
        <w:t>padre o tutor</w:t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 w:rsidR="001F07CB">
        <w:rPr>
          <w:rFonts w:asciiTheme="minorHAnsi" w:hAnsiTheme="minorHAnsi" w:cstheme="minorHAnsi"/>
          <w:sz w:val="24"/>
          <w:szCs w:val="24"/>
        </w:rPr>
        <w:tab/>
      </w:r>
      <w:r w:rsidRPr="00AD36FE" w:rsidR="001F07CB">
        <w:rPr>
          <w:rFonts w:asciiTheme="minorHAnsi" w:hAnsiTheme="minorHAnsi" w:cstheme="minorHAnsi"/>
          <w:sz w:val="24"/>
          <w:szCs w:val="24"/>
        </w:rPr>
        <w:tab/>
      </w:r>
      <w:r w:rsidRPr="00AD36FE" w:rsidR="001F07CB">
        <w:rPr>
          <w:rFonts w:asciiTheme="minorHAnsi" w:hAnsiTheme="minorHAnsi" w:cstheme="minorHAnsi"/>
          <w:sz w:val="24"/>
          <w:szCs w:val="24"/>
        </w:rPr>
        <w:tab/>
      </w:r>
      <w:r w:rsidRPr="00AD36FE" w:rsidR="001F07CB">
        <w:rPr>
          <w:rFonts w:asciiTheme="minorHAnsi" w:hAnsiTheme="minorHAnsi" w:cstheme="minorHAnsi"/>
          <w:sz w:val="24"/>
          <w:szCs w:val="24"/>
        </w:rPr>
        <w:tab/>
      </w:r>
      <w:r w:rsidRPr="00AD36FE" w:rsidR="001F07CB">
        <w:rPr>
          <w:rFonts w:asciiTheme="minorHAnsi" w:hAnsiTheme="minorHAnsi" w:cstheme="minorHAnsi"/>
          <w:sz w:val="24"/>
          <w:szCs w:val="24"/>
        </w:rPr>
        <w:t>Fecha</w:t>
      </w:r>
    </w:p>
    <w:p w:rsidR="00AD36FE" w:rsidP="00AD36FE" w:rsidRDefault="00AD36FE" w14:paraId="3018B81F" w14:textId="77777777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Pr="00AD36FE" w:rsidR="001F07CB" w:rsidP="00AD36FE" w:rsidRDefault="001F07CB" w14:paraId="54D94EA6" w14:textId="37A0D503">
      <w:pPr>
        <w:jc w:val="center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_________________________________                 ________________________</w:t>
      </w:r>
    </w:p>
    <w:p w:rsidRPr="00AD36FE" w:rsidR="001F07CB" w:rsidP="00AD36FE" w:rsidRDefault="001F07CB" w14:paraId="2FAB2A72" w14:textId="77777777">
      <w:pPr>
        <w:jc w:val="center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Testigo</w:t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>Fecha</w:t>
      </w:r>
    </w:p>
    <w:p w:rsidRPr="00AD36FE" w:rsidR="001F07CB" w:rsidP="00AD36FE" w:rsidRDefault="001F07CB" w14:paraId="54881FB8" w14:textId="77777777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Pr="00AD36FE" w:rsidR="001F07CB" w:rsidP="00AD36FE" w:rsidRDefault="001F07CB" w14:paraId="0535BA8D" w14:textId="77777777">
      <w:pPr>
        <w:jc w:val="center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_________________________________                 ________________________</w:t>
      </w:r>
    </w:p>
    <w:p w:rsidRPr="00AD36FE" w:rsidR="001F07CB" w:rsidP="00AD36FE" w:rsidRDefault="001F07CB" w14:paraId="79426B7E" w14:textId="77777777">
      <w:pPr>
        <w:jc w:val="center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Testigo</w:t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>Fecha</w:t>
      </w:r>
    </w:p>
    <w:p w:rsidRPr="00AD36FE" w:rsidR="001F07CB" w:rsidP="00DD6D58" w:rsidRDefault="001F07CB" w14:paraId="0422AA6D" w14:textId="777777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>Esta parte debe ser completada por el investigador (o su representante):</w:t>
      </w:r>
    </w:p>
    <w:p w:rsidRPr="00AD36FE" w:rsidR="001F07CB" w:rsidP="00DD6D58" w:rsidRDefault="001F07CB" w14:paraId="40F0CF92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He explica</w:t>
      </w:r>
      <w:r w:rsidRPr="00AD36FE" w:rsidR="007F308E">
        <w:rPr>
          <w:rFonts w:asciiTheme="minorHAnsi" w:hAnsiTheme="minorHAnsi" w:cstheme="minorHAnsi"/>
          <w:sz w:val="24"/>
          <w:szCs w:val="24"/>
        </w:rPr>
        <w:t>do</w:t>
      </w:r>
      <w:r w:rsidRPr="00AD36FE">
        <w:rPr>
          <w:rFonts w:asciiTheme="minorHAnsi" w:hAnsiTheme="minorHAnsi" w:cstheme="minorHAnsi"/>
          <w:sz w:val="24"/>
          <w:szCs w:val="24"/>
        </w:rPr>
        <w:t xml:space="preserve"> al Sr(a)________________________</w:t>
      </w:r>
      <w:r w:rsidRPr="00AD36FE" w:rsidR="00301039">
        <w:rPr>
          <w:rFonts w:asciiTheme="minorHAnsi" w:hAnsiTheme="minorHAnsi" w:cstheme="minorHAnsi"/>
          <w:sz w:val="24"/>
          <w:szCs w:val="24"/>
        </w:rPr>
        <w:t>_______________________</w:t>
      </w:r>
      <w:r w:rsidRPr="00AD36FE">
        <w:rPr>
          <w:rFonts w:asciiTheme="minorHAnsi" w:hAnsiTheme="minorHAnsi" w:cstheme="minorHAnsi"/>
          <w:sz w:val="24"/>
          <w:szCs w:val="24"/>
        </w:rPr>
        <w:t>_la naturaleza y los propósitos de la investigación; le he explicado acerca de los riesgos y beneficios que implica su participación. He contestado a las preguntas en la medida de lo posible y he preguntado si tiene alguna duda. Acepto que he leído y conozco la normatividad correspondiente para realizar investigación con seres humanos y me apego a ella.</w:t>
      </w:r>
    </w:p>
    <w:p w:rsidR="001F07CB" w:rsidP="00DD6D58" w:rsidRDefault="001F07CB" w14:paraId="7157E1D0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Una vez concluida la sesión de preguntas y respuestas, se procedió a firmar el presente documento.</w:t>
      </w:r>
    </w:p>
    <w:p w:rsidRPr="00AD36FE" w:rsidR="00AD36FE" w:rsidP="00DD6D58" w:rsidRDefault="00AD36FE" w14:paraId="519813DF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Pr="00AD36FE" w:rsidR="007E55D5" w:rsidP="007E55D5" w:rsidRDefault="007E55D5" w14:paraId="4413D736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_________________________________                 ________________________</w:t>
      </w:r>
    </w:p>
    <w:p w:rsidRPr="00AD36FE" w:rsidR="007E55D5" w:rsidP="00DD6D58" w:rsidRDefault="007E55D5" w14:paraId="48341838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Firma del investigador</w:t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>Fecha</w:t>
      </w:r>
    </w:p>
    <w:p w:rsidRPr="00AD36FE" w:rsidR="007E55D5" w:rsidP="007E55D5" w:rsidRDefault="00D02F54" w14:paraId="295EA693" w14:textId="27C662C6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D36FE">
        <w:rPr>
          <w:rFonts w:asciiTheme="minorHAnsi" w:hAnsiTheme="minorHAnsi" w:cstheme="minorHAnsi"/>
          <w:b/>
          <w:sz w:val="24"/>
          <w:szCs w:val="24"/>
          <w:u w:val="single"/>
        </w:rPr>
        <w:t>CARTA DE REVOCACIÓN DEL CONSENTIMIENTO</w:t>
      </w:r>
    </w:p>
    <w:p w:rsidRPr="00AD36FE" w:rsidR="00D02F54" w:rsidP="00D02F54" w:rsidRDefault="00D02F54" w14:paraId="5599A226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 xml:space="preserve">Título del protocolo: </w:t>
      </w:r>
    </w:p>
    <w:p w:rsidRPr="00AD36FE" w:rsidR="00D02F54" w:rsidP="00D02F54" w:rsidRDefault="00D02F54" w14:paraId="01EE71A3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>Investigador principal:</w:t>
      </w:r>
      <w:r w:rsidRPr="00AD36FE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AD36FE" w:rsidR="00301039" w:rsidP="00D02F54" w:rsidRDefault="00D02F54" w14:paraId="338A27EC" w14:textId="0BD7640F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 xml:space="preserve">Sede donde se realizará el estudio: </w:t>
      </w:r>
      <w:r w:rsidRPr="00AD36FE" w:rsidR="00AD36FE">
        <w:rPr>
          <w:rFonts w:asciiTheme="minorHAnsi" w:hAnsiTheme="minorHAnsi" w:cstheme="minorHAnsi"/>
          <w:color w:val="FF0000"/>
          <w:sz w:val="24"/>
          <w:szCs w:val="24"/>
        </w:rPr>
        <w:t>(Unidad Operativa)____________</w:t>
      </w:r>
      <w:r w:rsidRPr="00AD36FE" w:rsidR="00AD36FE">
        <w:rPr>
          <w:rFonts w:asciiTheme="minorHAnsi" w:hAnsiTheme="minorHAnsi" w:cstheme="minorHAnsi"/>
          <w:sz w:val="24"/>
          <w:szCs w:val="24"/>
        </w:rPr>
        <w:t xml:space="preserve"> </w:t>
      </w:r>
      <w:r w:rsidRPr="00AD36FE" w:rsidR="00301039">
        <w:rPr>
          <w:rFonts w:asciiTheme="minorHAnsi" w:hAnsiTheme="minorHAnsi" w:cstheme="minorHAnsi"/>
          <w:sz w:val="24"/>
          <w:szCs w:val="24"/>
        </w:rPr>
        <w:t xml:space="preserve">de la Universidad </w:t>
      </w:r>
      <w:r w:rsidRPr="00AD36FE" w:rsidR="00E206F2">
        <w:rPr>
          <w:rFonts w:asciiTheme="minorHAnsi" w:hAnsiTheme="minorHAnsi" w:cstheme="minorHAnsi"/>
          <w:sz w:val="24"/>
          <w:szCs w:val="24"/>
        </w:rPr>
        <w:t>La Salle Bajío</w:t>
      </w:r>
      <w:r w:rsidRPr="00AD36FE" w:rsidR="00301039">
        <w:rPr>
          <w:rFonts w:asciiTheme="minorHAnsi" w:hAnsiTheme="minorHAnsi" w:cstheme="minorHAnsi"/>
          <w:sz w:val="24"/>
          <w:szCs w:val="24"/>
        </w:rPr>
        <w:t>.</w:t>
      </w:r>
    </w:p>
    <w:p w:rsidRPr="00AD36FE" w:rsidR="00D02F54" w:rsidP="00D02F54" w:rsidRDefault="00D02F54" w14:paraId="562A5AEF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b/>
          <w:sz w:val="24"/>
          <w:szCs w:val="24"/>
        </w:rPr>
        <w:t xml:space="preserve">Nombre del participante: </w:t>
      </w:r>
      <w:r w:rsidRPr="00AD36FE">
        <w:rPr>
          <w:rFonts w:asciiTheme="minorHAnsi" w:hAnsiTheme="minorHAnsi" w:cstheme="minorHAnsi"/>
          <w:sz w:val="24"/>
          <w:szCs w:val="24"/>
        </w:rPr>
        <w:t>_________________</w:t>
      </w:r>
      <w:r w:rsidRPr="00AD36FE" w:rsidR="00024553">
        <w:rPr>
          <w:rFonts w:asciiTheme="minorHAnsi" w:hAnsiTheme="minorHAnsi" w:cstheme="minorHAnsi"/>
          <w:sz w:val="24"/>
          <w:szCs w:val="24"/>
        </w:rPr>
        <w:t>_______</w:t>
      </w:r>
      <w:r w:rsidRPr="00AD36FE">
        <w:rPr>
          <w:rFonts w:asciiTheme="minorHAnsi" w:hAnsiTheme="minorHAnsi" w:cstheme="minorHAnsi"/>
          <w:sz w:val="24"/>
          <w:szCs w:val="24"/>
        </w:rPr>
        <w:t>___________________________</w:t>
      </w:r>
    </w:p>
    <w:p w:rsidRPr="00AD36FE" w:rsidR="00D02F54" w:rsidP="00D02F54" w:rsidRDefault="00D02F54" w14:paraId="31EF5745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Por este conducto deseo informar mi decis</w:t>
      </w:r>
      <w:r w:rsidRPr="00AD36FE" w:rsidR="00301039">
        <w:rPr>
          <w:rFonts w:asciiTheme="minorHAnsi" w:hAnsiTheme="minorHAnsi" w:cstheme="minorHAnsi"/>
          <w:sz w:val="24"/>
          <w:szCs w:val="24"/>
        </w:rPr>
        <w:t>ión de retirar a mi hijo (a)</w:t>
      </w:r>
      <w:r w:rsidRPr="00AD36FE">
        <w:rPr>
          <w:rFonts w:asciiTheme="minorHAnsi" w:hAnsiTheme="minorHAnsi" w:cstheme="minorHAnsi"/>
          <w:sz w:val="24"/>
          <w:szCs w:val="24"/>
        </w:rPr>
        <w:t xml:space="preserve"> de este protocolo de investigación por las siguientes razones (opcional)</w:t>
      </w:r>
      <w:r w:rsidRPr="00AD36FE" w:rsidR="00301039">
        <w:rPr>
          <w:rFonts w:asciiTheme="minorHAnsi" w:hAnsiTheme="minorHAnsi" w:cstheme="minorHAnsi"/>
          <w:sz w:val="24"/>
          <w:szCs w:val="24"/>
        </w:rPr>
        <w:t>:</w:t>
      </w:r>
    </w:p>
    <w:p w:rsidRPr="00AD36FE" w:rsidR="00D02F54" w:rsidP="00D02F54" w:rsidRDefault="00D02F54" w14:paraId="45F3C0BE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AD36FE" w:rsidR="00D02F54" w:rsidP="00D02F54" w:rsidRDefault="00D02F54" w14:paraId="33360839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Pr="00AD36FE" w:rsidR="00D02F54" w:rsidP="00D02F54" w:rsidRDefault="00D02F54" w14:paraId="3AE64C52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Pr="00AD36FE" w:rsidR="00D02F54" w:rsidP="00D02F54" w:rsidRDefault="00D02F54" w14:paraId="300AC8EC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_________________________________                 ________________________</w:t>
      </w:r>
    </w:p>
    <w:p w:rsidRPr="00AD36FE" w:rsidR="00D02F54" w:rsidP="00D02F54" w:rsidRDefault="00301039" w14:paraId="28CAC520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Firma</w:t>
      </w:r>
      <w:r w:rsidRPr="00AD36FE" w:rsidR="00D02F54">
        <w:rPr>
          <w:rFonts w:asciiTheme="minorHAnsi" w:hAnsiTheme="minorHAnsi" w:cstheme="minorHAnsi"/>
          <w:sz w:val="24"/>
          <w:szCs w:val="24"/>
        </w:rPr>
        <w:t xml:space="preserve"> del padre o tutor</w:t>
      </w:r>
      <w:r w:rsidRPr="00AD36FE" w:rsidR="00D02F54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 w:rsidR="00D02F54">
        <w:rPr>
          <w:rFonts w:asciiTheme="minorHAnsi" w:hAnsiTheme="minorHAnsi" w:cstheme="minorHAnsi"/>
          <w:sz w:val="24"/>
          <w:szCs w:val="24"/>
        </w:rPr>
        <w:tab/>
      </w:r>
      <w:r w:rsidRPr="00AD36FE" w:rsidR="00D02F54">
        <w:rPr>
          <w:rFonts w:asciiTheme="minorHAnsi" w:hAnsiTheme="minorHAnsi" w:cstheme="minorHAnsi"/>
          <w:sz w:val="24"/>
          <w:szCs w:val="24"/>
        </w:rPr>
        <w:tab/>
      </w:r>
      <w:r w:rsidRPr="00AD36FE" w:rsidR="00D02F54">
        <w:rPr>
          <w:rFonts w:asciiTheme="minorHAnsi" w:hAnsiTheme="minorHAnsi" w:cstheme="minorHAnsi"/>
          <w:sz w:val="24"/>
          <w:szCs w:val="24"/>
        </w:rPr>
        <w:tab/>
      </w:r>
      <w:r w:rsidRPr="00AD36FE" w:rsidR="00D02F54">
        <w:rPr>
          <w:rFonts w:asciiTheme="minorHAnsi" w:hAnsiTheme="minorHAnsi" w:cstheme="minorHAnsi"/>
          <w:sz w:val="24"/>
          <w:szCs w:val="24"/>
        </w:rPr>
        <w:tab/>
      </w:r>
      <w:r w:rsidRPr="00AD36FE" w:rsidR="00D02F54">
        <w:rPr>
          <w:rFonts w:asciiTheme="minorHAnsi" w:hAnsiTheme="minorHAnsi" w:cstheme="minorHAnsi"/>
          <w:sz w:val="24"/>
          <w:szCs w:val="24"/>
        </w:rPr>
        <w:t>Fecha</w:t>
      </w:r>
    </w:p>
    <w:p w:rsidRPr="00AD36FE" w:rsidR="00D02F54" w:rsidP="00D02F54" w:rsidRDefault="00D02F54" w14:paraId="05F929BB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Pr="00AD36FE" w:rsidR="00D02F54" w:rsidP="00D02F54" w:rsidRDefault="00D02F54" w14:paraId="42C29AE3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Pr="00AD36FE" w:rsidR="00D02F54" w:rsidP="00D02F54" w:rsidRDefault="00D02F54" w14:paraId="3EBCD9E5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_________________________________                 ________________________</w:t>
      </w:r>
    </w:p>
    <w:p w:rsidRPr="00AD36FE" w:rsidR="00D02F54" w:rsidP="00D02F54" w:rsidRDefault="00D02F54" w14:paraId="6E000174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Testigo</w:t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>Fecha</w:t>
      </w:r>
    </w:p>
    <w:p w:rsidRPr="00AD36FE" w:rsidR="00D02F54" w:rsidP="00D02F54" w:rsidRDefault="00D02F54" w14:paraId="1144A220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Pr="00AD36FE" w:rsidR="00D02F54" w:rsidP="00D02F54" w:rsidRDefault="00D02F54" w14:paraId="110C5728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Pr="00AD36FE" w:rsidR="00D02F54" w:rsidP="00D02F54" w:rsidRDefault="00D02F54" w14:paraId="21784F7B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_________________________________                 ________________________</w:t>
      </w:r>
    </w:p>
    <w:p w:rsidRPr="00AD36FE" w:rsidR="00470CBC" w:rsidP="00D02F54" w:rsidRDefault="00D02F54" w14:paraId="1F8DF322" w14:textId="77777777">
      <w:pPr>
        <w:jc w:val="both"/>
        <w:rPr>
          <w:rFonts w:asciiTheme="minorHAnsi" w:hAnsiTheme="minorHAnsi" w:cstheme="minorHAnsi"/>
          <w:sz w:val="24"/>
          <w:szCs w:val="24"/>
        </w:rPr>
      </w:pPr>
      <w:r w:rsidRPr="00AD36FE">
        <w:rPr>
          <w:rFonts w:asciiTheme="minorHAnsi" w:hAnsiTheme="minorHAnsi" w:cstheme="minorHAnsi"/>
          <w:sz w:val="24"/>
          <w:szCs w:val="24"/>
        </w:rPr>
        <w:t>Testigo</w:t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ab/>
      </w:r>
      <w:r w:rsidRPr="00AD36FE">
        <w:rPr>
          <w:rFonts w:asciiTheme="minorHAnsi" w:hAnsiTheme="minorHAnsi" w:cstheme="minorHAnsi"/>
          <w:sz w:val="24"/>
          <w:szCs w:val="24"/>
        </w:rPr>
        <w:t>Fecha</w:t>
      </w:r>
    </w:p>
    <w:sectPr w:rsidRPr="00AD36FE" w:rsidR="00470CBC" w:rsidSect="008A3641">
      <w:headerReference w:type="default" r:id="rId10"/>
      <w:footerReference w:type="default" r:id="rId11"/>
      <w:pgSz w:w="12240" w:h="15840" w:orient="portrait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67B06" w:rsidP="00470CBC" w:rsidRDefault="00467B06" w14:paraId="7AAF06E8" w14:textId="77777777">
      <w:pPr>
        <w:spacing w:after="0" w:line="240" w:lineRule="auto"/>
      </w:pPr>
      <w:r>
        <w:separator/>
      </w:r>
    </w:p>
  </w:endnote>
  <w:endnote w:type="continuationSeparator" w:id="0">
    <w:p w:rsidR="00467B06" w:rsidP="00470CBC" w:rsidRDefault="00467B06" w14:paraId="15E7422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7760E" w:rsidRDefault="0087760E" w14:paraId="4C3E6737" w14:textId="77777777">
    <w:pPr>
      <w:pStyle w:val="Piedepgina"/>
      <w:pBdr>
        <w:top w:val="thinThickSmallGap" w:color="622423" w:sz="24" w:space="1"/>
      </w:pBdr>
      <w:rPr>
        <w:rFonts w:ascii="Arial" w:hAnsi="Arial" w:cs="Arial"/>
        <w:i/>
        <w:sz w:val="20"/>
        <w:szCs w:val="20"/>
      </w:rPr>
    </w:pPr>
    <w:r w:rsidRPr="0087760E">
      <w:rPr>
        <w:rFonts w:ascii="Arial" w:hAnsi="Arial" w:cs="Arial"/>
        <w:i/>
        <w:sz w:val="20"/>
        <w:szCs w:val="20"/>
      </w:rPr>
      <w:t>Derechos Reservados, Comisiones de Investigación y Ética, Facultad de Medicina</w:t>
    </w:r>
  </w:p>
  <w:p w:rsidR="0087760E" w:rsidP="5DDB44B8" w:rsidRDefault="0087760E" w14:paraId="4951FBC9" w14:textId="162F7857">
    <w:pPr>
      <w:pStyle w:val="Piedepgina"/>
      <w:pBdr>
        <w:top w:val="thinThickSmallGap" w:color="622423" w:sz="24" w:space="1"/>
      </w:pBdr>
      <w:tabs>
        <w:tab w:val="clear" w:pos="4252"/>
        <w:tab w:val="clear" w:pos="8504"/>
        <w:tab w:val="right" w:pos="8838"/>
      </w:tabs>
      <w:rPr>
        <w:lang w:val="es-ES"/>
      </w:rPr>
    </w:pPr>
    <w:r w:rsidRPr="5DDB44B8" w:rsidR="5DDB44B8">
      <w:rPr>
        <w:rFonts w:ascii="Arial" w:hAnsi="Arial" w:cs="Arial"/>
        <w:i w:val="1"/>
        <w:iCs w:val="1"/>
        <w:sz w:val="20"/>
        <w:szCs w:val="20"/>
        <w:lang w:val="es-ES"/>
      </w:rPr>
      <w:t>de la UNAM, 2007 (Modificado</w:t>
    </w:r>
    <w:r w:rsidRPr="5DDB44B8" w:rsidR="5DDB44B8">
      <w:rPr>
        <w:rFonts w:ascii="Arial" w:hAnsi="Arial" w:cs="Arial"/>
        <w:i w:val="1"/>
        <w:iCs w:val="1"/>
        <w:sz w:val="20"/>
        <w:szCs w:val="20"/>
        <w:lang w:val="es-ES"/>
      </w:rPr>
      <w:t>).</w:t>
    </w:r>
    <w:r>
      <w:tab/>
    </w:r>
  </w:p>
  <w:p w:rsidR="0087760E" w:rsidP="73AC3FDC" w:rsidRDefault="0087760E" w14:paraId="110A87C5" w14:textId="741D4CF4">
    <w:pPr>
      <w:pStyle w:val="Piedepgina"/>
      <w:pBdr>
        <w:top w:val="thinThickSmallGap" w:color="622423" w:sz="24" w:space="1"/>
      </w:pBdr>
      <w:tabs>
        <w:tab w:val="clear" w:pos="4252"/>
        <w:tab w:val="clear" w:pos="8504"/>
        <w:tab w:val="right" w:pos="8838"/>
      </w:tabs>
      <w:jc w:val="center"/>
      <w:rPr>
        <w:rFonts w:ascii="Cambria" w:hAnsi="Cambria"/>
      </w:rPr>
    </w:pPr>
    <w:r w:rsidRPr="73AC3FDC" w:rsidR="73AC3FDC">
      <w:rPr>
        <w:rFonts w:ascii="Cambria" w:hAnsi="Cambria"/>
      </w:rPr>
      <w:t xml:space="preserve">Página </w:t>
    </w:r>
    <w:r w:rsidRPr="73AC3FDC">
      <w:rPr>
        <w:rFonts w:ascii="Cambria" w:hAnsi="Cambria"/>
        <w:noProof/>
      </w:rPr>
      <w:fldChar w:fldCharType="begin"/>
    </w:r>
    <w:r>
      <w:instrText xml:space="preserve"> PAGE   \* MERGEFORMAT </w:instrText>
    </w:r>
    <w:r>
      <w:fldChar w:fldCharType="separate"/>
    </w:r>
    <w:r w:rsidRPr="73AC3FDC" w:rsidR="73AC3FDC">
      <w:rPr>
        <w:rFonts w:ascii="Cambria" w:hAnsi="Cambria"/>
        <w:noProof/>
      </w:rPr>
      <w:t>1</w:t>
    </w:r>
    <w:r w:rsidRPr="73AC3FDC">
      <w:rPr>
        <w:rFonts w:ascii="Cambria" w:hAnsi="Cambria"/>
        <w:noProof/>
      </w:rPr>
      <w:fldChar w:fldCharType="end"/>
    </w:r>
  </w:p>
  <w:p w:rsidR="00167439" w:rsidRDefault="00167439" w14:paraId="5C073B6D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67B06" w:rsidP="00470CBC" w:rsidRDefault="00467B06" w14:paraId="6C37BA54" w14:textId="77777777">
      <w:pPr>
        <w:spacing w:after="0" w:line="240" w:lineRule="auto"/>
      </w:pPr>
      <w:r>
        <w:separator/>
      </w:r>
    </w:p>
  </w:footnote>
  <w:footnote w:type="continuationSeparator" w:id="0">
    <w:p w:rsidR="00467B06" w:rsidP="00470CBC" w:rsidRDefault="00467B06" w14:paraId="1F75077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16B80" w:rsidP="00916B80" w:rsidRDefault="00AD36FE" w14:paraId="7F1BD06B" w14:textId="76AB43A5">
    <w:pPr>
      <w:pStyle w:val="Encabezado"/>
      <w:pBdr>
        <w:bottom w:val="thickThinSmallGap" w:color="622423" w:sz="24" w:space="1"/>
      </w:pBdr>
      <w:tabs>
        <w:tab w:val="center" w:pos="4419"/>
        <w:tab w:val="right" w:pos="8838"/>
      </w:tabs>
      <w:rPr>
        <w:rFonts w:ascii="Cambria" w:hAnsi="Cambria" w:eastAsia="Times New Roman"/>
        <w:sz w:val="32"/>
        <w:szCs w:val="32"/>
      </w:rPr>
    </w:pPr>
    <w:r>
      <w:rPr>
        <w:rFonts w:ascii="Cambria" w:hAnsi="Cambria" w:eastAsia="Times New Roman"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276D3D7B" wp14:editId="499F305A">
          <wp:simplePos x="0" y="0"/>
          <wp:positionH relativeFrom="margin">
            <wp:align>center</wp:align>
          </wp:positionH>
          <wp:positionV relativeFrom="paragraph">
            <wp:posOffset>-214630</wp:posOffset>
          </wp:positionV>
          <wp:extent cx="1990433" cy="658495"/>
          <wp:effectExtent l="0" t="0" r="0" b="0"/>
          <wp:wrapNone/>
          <wp:docPr id="107330312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8532510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433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6B80">
      <w:rPr>
        <w:rFonts w:ascii="Cambria" w:hAnsi="Cambria" w:eastAsia="Times New Roman"/>
        <w:sz w:val="32"/>
        <w:szCs w:val="32"/>
      </w:rPr>
      <w:tab/>
    </w:r>
    <w:r w:rsidR="00916B80">
      <w:rPr>
        <w:rFonts w:ascii="Cambria" w:hAnsi="Cambria" w:eastAsia="Times New Roman"/>
        <w:sz w:val="32"/>
        <w:szCs w:val="32"/>
      </w:rPr>
      <w:tab/>
    </w:r>
    <w:r w:rsidR="00916B80">
      <w:rPr>
        <w:rFonts w:ascii="Cambria" w:hAnsi="Cambria" w:eastAsia="Times New Roman"/>
        <w:sz w:val="32"/>
        <w:szCs w:val="32"/>
      </w:rPr>
      <w:t xml:space="preserve">                                       </w:t>
    </w:r>
    <w:r w:rsidR="00916B80">
      <w:rPr>
        <w:rFonts w:ascii="Cambria" w:hAnsi="Cambria" w:eastAsia="Times New Roman"/>
        <w:sz w:val="32"/>
        <w:szCs w:val="32"/>
      </w:rPr>
      <w:tab/>
    </w:r>
    <w:r w:rsidR="00916B80">
      <w:rPr>
        <w:rFonts w:ascii="Cambria" w:hAnsi="Cambria" w:eastAsia="Times New Roman"/>
        <w:sz w:val="32"/>
        <w:szCs w:val="32"/>
      </w:rPr>
      <w:tab/>
    </w:r>
    <w:r w:rsidR="00916B80">
      <w:rPr>
        <w:rFonts w:ascii="Cambria" w:hAnsi="Cambria" w:eastAsia="Times New Roman"/>
        <w:sz w:val="32"/>
        <w:szCs w:val="32"/>
      </w:rPr>
      <w:tab/>
    </w:r>
  </w:p>
  <w:p w:rsidR="00916B80" w:rsidRDefault="00916B80" w14:paraId="69178630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22F97"/>
    <w:multiLevelType w:val="hybridMultilevel"/>
    <w:tmpl w:val="C890E9A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9E2654"/>
    <w:multiLevelType w:val="hybridMultilevel"/>
    <w:tmpl w:val="D7964520"/>
    <w:lvl w:ilvl="0" w:tplc="150CB8B0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45423538">
    <w:abstractNumId w:val="0"/>
  </w:num>
  <w:num w:numId="2" w16cid:durableId="17138077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attachedTemplate r:id="rId1"/>
  <w:trackRevisions w:val="false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642"/>
    <w:rsid w:val="00024553"/>
    <w:rsid w:val="00057019"/>
    <w:rsid w:val="0006425D"/>
    <w:rsid w:val="00071BA6"/>
    <w:rsid w:val="000E209E"/>
    <w:rsid w:val="000F4601"/>
    <w:rsid w:val="00103283"/>
    <w:rsid w:val="00111B70"/>
    <w:rsid w:val="00140FF2"/>
    <w:rsid w:val="00167439"/>
    <w:rsid w:val="001944C1"/>
    <w:rsid w:val="001A7519"/>
    <w:rsid w:val="001D1050"/>
    <w:rsid w:val="001F07CB"/>
    <w:rsid w:val="002011B4"/>
    <w:rsid w:val="00246FB0"/>
    <w:rsid w:val="00286BD0"/>
    <w:rsid w:val="002B02B3"/>
    <w:rsid w:val="002C6572"/>
    <w:rsid w:val="002C7705"/>
    <w:rsid w:val="002D1C45"/>
    <w:rsid w:val="002E305F"/>
    <w:rsid w:val="00301039"/>
    <w:rsid w:val="00301167"/>
    <w:rsid w:val="00380642"/>
    <w:rsid w:val="00387361"/>
    <w:rsid w:val="0039428C"/>
    <w:rsid w:val="003C2045"/>
    <w:rsid w:val="00437932"/>
    <w:rsid w:val="00467B06"/>
    <w:rsid w:val="00470CBC"/>
    <w:rsid w:val="00482993"/>
    <w:rsid w:val="004A0576"/>
    <w:rsid w:val="004D42DA"/>
    <w:rsid w:val="004F3813"/>
    <w:rsid w:val="005462DA"/>
    <w:rsid w:val="00561794"/>
    <w:rsid w:val="005822FC"/>
    <w:rsid w:val="005B1A52"/>
    <w:rsid w:val="005D2001"/>
    <w:rsid w:val="005D3A32"/>
    <w:rsid w:val="006368FE"/>
    <w:rsid w:val="006B3C37"/>
    <w:rsid w:val="006B45B2"/>
    <w:rsid w:val="006C359F"/>
    <w:rsid w:val="006D6689"/>
    <w:rsid w:val="00731B75"/>
    <w:rsid w:val="007374D3"/>
    <w:rsid w:val="00780A17"/>
    <w:rsid w:val="00790584"/>
    <w:rsid w:val="007A1695"/>
    <w:rsid w:val="007E2184"/>
    <w:rsid w:val="007E55D5"/>
    <w:rsid w:val="007F308E"/>
    <w:rsid w:val="00807BEF"/>
    <w:rsid w:val="008261F3"/>
    <w:rsid w:val="00851152"/>
    <w:rsid w:val="008614DD"/>
    <w:rsid w:val="0086155B"/>
    <w:rsid w:val="00864710"/>
    <w:rsid w:val="0087405E"/>
    <w:rsid w:val="0087760E"/>
    <w:rsid w:val="00881057"/>
    <w:rsid w:val="008A3641"/>
    <w:rsid w:val="008A78F6"/>
    <w:rsid w:val="008C4B19"/>
    <w:rsid w:val="008E79F5"/>
    <w:rsid w:val="00916B80"/>
    <w:rsid w:val="00985780"/>
    <w:rsid w:val="00A36996"/>
    <w:rsid w:val="00A94039"/>
    <w:rsid w:val="00AA2310"/>
    <w:rsid w:val="00AA48CC"/>
    <w:rsid w:val="00AC346E"/>
    <w:rsid w:val="00AC5B61"/>
    <w:rsid w:val="00AD30BB"/>
    <w:rsid w:val="00AD36FE"/>
    <w:rsid w:val="00AF25CD"/>
    <w:rsid w:val="00B21991"/>
    <w:rsid w:val="00B26FE7"/>
    <w:rsid w:val="00B67572"/>
    <w:rsid w:val="00BA730E"/>
    <w:rsid w:val="00BC36EC"/>
    <w:rsid w:val="00BF1319"/>
    <w:rsid w:val="00BF66AD"/>
    <w:rsid w:val="00C03C6D"/>
    <w:rsid w:val="00C743A7"/>
    <w:rsid w:val="00C75498"/>
    <w:rsid w:val="00C81261"/>
    <w:rsid w:val="00CE3E63"/>
    <w:rsid w:val="00D02F54"/>
    <w:rsid w:val="00D152A5"/>
    <w:rsid w:val="00D458F9"/>
    <w:rsid w:val="00D6745B"/>
    <w:rsid w:val="00D72441"/>
    <w:rsid w:val="00D77F59"/>
    <w:rsid w:val="00DA3D97"/>
    <w:rsid w:val="00DA780A"/>
    <w:rsid w:val="00DB4E47"/>
    <w:rsid w:val="00DD1FF8"/>
    <w:rsid w:val="00DD6D58"/>
    <w:rsid w:val="00E160FA"/>
    <w:rsid w:val="00E17450"/>
    <w:rsid w:val="00E206F2"/>
    <w:rsid w:val="00E6771E"/>
    <w:rsid w:val="00E83B5D"/>
    <w:rsid w:val="00EA4008"/>
    <w:rsid w:val="00EE4002"/>
    <w:rsid w:val="00F314D3"/>
    <w:rsid w:val="00F527AF"/>
    <w:rsid w:val="00F93B94"/>
    <w:rsid w:val="00FA46ED"/>
    <w:rsid w:val="00FB0E96"/>
    <w:rsid w:val="00FC26DE"/>
    <w:rsid w:val="00FF72CA"/>
    <w:rsid w:val="06D6060F"/>
    <w:rsid w:val="2341F826"/>
    <w:rsid w:val="2EE87C56"/>
    <w:rsid w:val="3A02854B"/>
    <w:rsid w:val="449E4046"/>
    <w:rsid w:val="53EB5503"/>
    <w:rsid w:val="5DDB44B8"/>
    <w:rsid w:val="685A15F9"/>
    <w:rsid w:val="70216530"/>
    <w:rsid w:val="73AC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2893E"/>
  <w15:chartTrackingRefBased/>
  <w15:docId w15:val="{D5798EDD-1F54-4575-909C-0074D89E1D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Calibri" w:hAnsi="Calibri" w:eastAsia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614DD"/>
    <w:pPr>
      <w:spacing w:after="200" w:line="276" w:lineRule="auto"/>
    </w:pPr>
    <w:rPr>
      <w:sz w:val="22"/>
      <w:szCs w:val="22"/>
      <w:lang w:val="es-ES" w:eastAsia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458F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70CB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470CBC"/>
  </w:style>
  <w:style w:type="paragraph" w:styleId="Piedepgina">
    <w:name w:val="footer"/>
    <w:basedOn w:val="Normal"/>
    <w:link w:val="PiedepginaCar"/>
    <w:uiPriority w:val="99"/>
    <w:unhideWhenUsed/>
    <w:rsid w:val="00470CB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470CBC"/>
  </w:style>
  <w:style w:type="paragraph" w:styleId="Textodeglobo">
    <w:name w:val="Balloon Text"/>
    <w:basedOn w:val="Normal"/>
    <w:link w:val="TextodegloboCar"/>
    <w:uiPriority w:val="99"/>
    <w:semiHidden/>
    <w:unhideWhenUsed/>
    <w:rsid w:val="0016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/>
    <w:rsid w:val="001674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r.%20Bermeo\Escritorio\Protocolo%20citolog&#237;a%20de%20base%20l&#237;quida\CONSENTIMIENTO%20INFORMADO%2097-2003.dot" TargetMode="Externa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245a46-d55d-4d2a-b20a-259596184d7e">
      <Terms xmlns="http://schemas.microsoft.com/office/infopath/2007/PartnerControls"/>
    </lcf76f155ced4ddcb4097134ff3c332f>
    <TaxCatchAll xmlns="5e9abad6-8a9f-4c91-bace-02f062ef189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BE4C582D133C24DB145B58C15016F7C" ma:contentTypeVersion="15" ma:contentTypeDescription="Crear nuevo documento." ma:contentTypeScope="" ma:versionID="6189567e00fd071b044ff05a04b28a03">
  <xsd:schema xmlns:xsd="http://www.w3.org/2001/XMLSchema" xmlns:xs="http://www.w3.org/2001/XMLSchema" xmlns:p="http://schemas.microsoft.com/office/2006/metadata/properties" xmlns:ns2="c0245a46-d55d-4d2a-b20a-259596184d7e" xmlns:ns3="5e9abad6-8a9f-4c91-bace-02f062ef1899" targetNamespace="http://schemas.microsoft.com/office/2006/metadata/properties" ma:root="true" ma:fieldsID="4a2d7dee600a5eea0f1e969bd54823e7" ns2:_="" ns3:_="">
    <xsd:import namespace="c0245a46-d55d-4d2a-b20a-259596184d7e"/>
    <xsd:import namespace="5e9abad6-8a9f-4c91-bace-02f062ef18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45a46-d55d-4d2a-b20a-259596184d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2a3e301e-18ed-4e01-83a2-208073340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abad6-8a9f-4c91-bace-02f062ef189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c9ba277-fc7d-414f-820d-e10c9e8764e3}" ma:internalName="TaxCatchAll" ma:showField="CatchAllData" ma:web="5e9abad6-8a9f-4c91-bace-02f062ef18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7CB10F-D4EB-4730-B1F3-EFA63DE37EFC}">
  <ds:schemaRefs>
    <ds:schemaRef ds:uri="http://schemas.microsoft.com/office/2006/metadata/properties"/>
    <ds:schemaRef ds:uri="http://schemas.microsoft.com/office/infopath/2007/PartnerControls"/>
    <ds:schemaRef ds:uri="c0245a46-d55d-4d2a-b20a-259596184d7e"/>
    <ds:schemaRef ds:uri="5e9abad6-8a9f-4c91-bace-02f062ef1899"/>
  </ds:schemaRefs>
</ds:datastoreItem>
</file>

<file path=customXml/itemProps2.xml><?xml version="1.0" encoding="utf-8"?>
<ds:datastoreItem xmlns:ds="http://schemas.openxmlformats.org/officeDocument/2006/customXml" ds:itemID="{25E74DA4-ED9C-44A2-9739-2B62387004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087ACA-FAD2-4BA7-8D59-18A33B68CE9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CONSENTIMIENTO INFORMADO 97-2003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Valued Acer Customer</dc:creator>
  <keywords/>
  <dc:description/>
  <lastModifiedBy>106168 - Luis Ernesto Solano Becerril</lastModifiedBy>
  <revision>11</revision>
  <dcterms:created xsi:type="dcterms:W3CDTF">2021-03-13T00:59:00.0000000Z</dcterms:created>
  <dcterms:modified xsi:type="dcterms:W3CDTF">2026-04-17T17:12:26.4756102Z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0x010100ABE4C582D133C24DB145B58C15016F7C</vt:lpwstr>
  </property>
  <property fmtid="{D5CDD505-2E9C-101B-9397-08002B2CF9AE}" pid="3" name="MediaServiceImageTags">
    <vt:lpwstr/>
  </property>
</Properties>
</file>